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22FFEF35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06F93F59" w14:textId="07D06BF0" w:rsidR="00AF300E" w:rsidRPr="005E12C7" w:rsidRDefault="00F46166" w:rsidP="005E12C7">
            <w:pPr>
              <w:pStyle w:val="Title"/>
            </w:pPr>
            <w:bookmarkStart w:id="0" w:name="_GoBack"/>
            <w:bookmarkEnd w:id="0"/>
            <w:r>
              <w:t xml:space="preserve">Otley </w:t>
            </w:r>
            <w:r w:rsidR="00FB5298">
              <w:t>Parent Support Group</w:t>
            </w:r>
            <w:r w:rsidR="00B174BD">
              <w:t xml:space="preserve"> and Workshops </w:t>
            </w:r>
          </w:p>
        </w:tc>
      </w:tr>
      <w:tr w:rsidR="00EE51F6" w:rsidRPr="000F3631" w14:paraId="42559A22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44D88AE7" w14:textId="6AE4CAEA" w:rsidR="00FB5298" w:rsidRPr="00FB5298" w:rsidRDefault="00FB5298" w:rsidP="00EB1654">
            <w:pPr>
              <w:pStyle w:val="Subtitle"/>
            </w:pPr>
            <w:r>
              <w:t xml:space="preserve">join us for </w:t>
            </w:r>
            <w:r w:rsidR="00EB1654">
              <w:t xml:space="preserve">friendly and </w:t>
            </w:r>
            <w:r w:rsidR="00767CB2">
              <w:t xml:space="preserve">informal </w:t>
            </w:r>
            <w:r>
              <w:t xml:space="preserve">support, </w:t>
            </w:r>
            <w:r w:rsidR="00767CB2">
              <w:t xml:space="preserve">Advice and </w:t>
            </w:r>
            <w:r>
              <w:t xml:space="preserve">guidance </w:t>
            </w:r>
          </w:p>
        </w:tc>
      </w:tr>
      <w:tr w:rsidR="004B3C21" w:rsidRPr="004B3C21" w14:paraId="237818ED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906D88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6AC91A6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55C5D6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375696C8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51611423" w14:textId="77777777" w:rsidR="00EE51F6" w:rsidRDefault="00767CB2" w:rsidP="00767CB2">
            <w:pPr>
              <w:pStyle w:val="Subtitle"/>
            </w:pPr>
            <w:r>
              <w:t>Every Tuesday (Term-time)</w:t>
            </w:r>
          </w:p>
          <w:p w14:paraId="144E6CF7" w14:textId="59787F3F" w:rsidR="00767CB2" w:rsidRDefault="00767CB2" w:rsidP="000F3631">
            <w:pPr>
              <w:pStyle w:val="Address"/>
            </w:pPr>
            <w:r>
              <w:t>9.30-11</w:t>
            </w:r>
            <w:r w:rsidR="00EB1654">
              <w:t xml:space="preserve">.00 </w:t>
            </w:r>
            <w:r>
              <w:t>am</w:t>
            </w:r>
          </w:p>
          <w:p w14:paraId="6EB1A0E9" w14:textId="77777777" w:rsidR="00EB1654" w:rsidRDefault="00EB1654" w:rsidP="000F3631">
            <w:pPr>
              <w:pStyle w:val="Address"/>
            </w:pPr>
          </w:p>
          <w:p w14:paraId="76E6A757" w14:textId="51DBD54D" w:rsidR="00217D82" w:rsidRPr="00217D82" w:rsidRDefault="00FD2FDD" w:rsidP="00217D82">
            <w:pPr>
              <w:pStyle w:val="Address"/>
              <w:rPr>
                <w:b/>
              </w:rPr>
            </w:pPr>
            <w:r>
              <w:rPr>
                <w:b/>
              </w:rPr>
              <w:t xml:space="preserve">NEW </w:t>
            </w:r>
            <w:r w:rsidR="00217D82" w:rsidRPr="00217D82">
              <w:rPr>
                <w:b/>
              </w:rPr>
              <w:t>VENUE</w:t>
            </w:r>
            <w:r>
              <w:rPr>
                <w:b/>
              </w:rPr>
              <w:t xml:space="preserve"> for 2024</w:t>
            </w:r>
            <w:r w:rsidR="00217D82" w:rsidRPr="00217D82">
              <w:rPr>
                <w:b/>
              </w:rPr>
              <w:t>:</w:t>
            </w:r>
          </w:p>
          <w:p w14:paraId="0F46F058" w14:textId="77777777" w:rsidR="00767CB2" w:rsidRPr="00217D82" w:rsidRDefault="00217D82" w:rsidP="00217D82">
            <w:pPr>
              <w:pStyle w:val="Address"/>
              <w:rPr>
                <w:b/>
              </w:rPr>
            </w:pPr>
            <w:r w:rsidRPr="00217D82">
              <w:rPr>
                <w:b/>
              </w:rPr>
              <w:t>Cross Green Community Centre, LS21 1HD</w:t>
            </w:r>
          </w:p>
          <w:p w14:paraId="4BDEA46C" w14:textId="09AEBAF5" w:rsidR="00217D82" w:rsidRPr="000F3631" w:rsidRDefault="00217D82" w:rsidP="00217D82">
            <w:pPr>
              <w:pStyle w:val="Address"/>
            </w:pPr>
          </w:p>
        </w:tc>
      </w:tr>
      <w:tr w:rsidR="004B3C21" w:rsidRPr="004B3C21" w14:paraId="6E568536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0FE33E71" w14:textId="77777777" w:rsidR="004B3C21" w:rsidRPr="004B3C21" w:rsidRDefault="00B65C48" w:rsidP="004B3C21">
            <w:pPr>
              <w:pStyle w:val="RSVP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>morn</w:t>
            </w: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1BDF28FB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5B33D3F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2C36D76D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4EF7C247" w14:textId="17585D6B" w:rsidR="00B174BD" w:rsidRPr="00767CB2" w:rsidRDefault="00217D82" w:rsidP="00B174BD">
            <w:pPr>
              <w:pStyle w:val="RSVP"/>
              <w:ind w:left="0"/>
              <w:jc w:val="left"/>
              <w:rPr>
                <w:b/>
              </w:rPr>
            </w:pPr>
            <w:r>
              <w:t xml:space="preserve">  </w:t>
            </w:r>
          </w:p>
          <w:p w14:paraId="16B80224" w14:textId="1E83A693" w:rsidR="00767CB2" w:rsidRPr="00767CB2" w:rsidRDefault="00767CB2" w:rsidP="000F3631">
            <w:pPr>
              <w:pStyle w:val="RSVP"/>
              <w:rPr>
                <w:b/>
              </w:rPr>
            </w:pPr>
          </w:p>
        </w:tc>
      </w:tr>
    </w:tbl>
    <w:p w14:paraId="4EF33ADA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B8DBB" w14:textId="77777777" w:rsidR="00441F6A" w:rsidRDefault="00441F6A">
      <w:pPr>
        <w:spacing w:before="0"/>
      </w:pPr>
      <w:r>
        <w:separator/>
      </w:r>
    </w:p>
  </w:endnote>
  <w:endnote w:type="continuationSeparator" w:id="0">
    <w:p w14:paraId="79122B24" w14:textId="77777777" w:rsidR="00441F6A" w:rsidRDefault="00441F6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B50F41" w14:textId="77777777" w:rsidR="00441F6A" w:rsidRDefault="00441F6A">
      <w:pPr>
        <w:spacing w:before="0"/>
      </w:pPr>
      <w:r>
        <w:separator/>
      </w:r>
    </w:p>
  </w:footnote>
  <w:footnote w:type="continuationSeparator" w:id="0">
    <w:p w14:paraId="04BF2CE5" w14:textId="77777777" w:rsidR="00441F6A" w:rsidRDefault="00441F6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8A58E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82763" w14:textId="77777777" w:rsidR="009175FA" w:rsidRDefault="00041E0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4835FBB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298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17D82"/>
    <w:rsid w:val="00296DC4"/>
    <w:rsid w:val="002D3176"/>
    <w:rsid w:val="002F0139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41F6A"/>
    <w:rsid w:val="00455722"/>
    <w:rsid w:val="00456532"/>
    <w:rsid w:val="00456D75"/>
    <w:rsid w:val="004611F0"/>
    <w:rsid w:val="004650EC"/>
    <w:rsid w:val="0048488E"/>
    <w:rsid w:val="004A5BAB"/>
    <w:rsid w:val="004B3C21"/>
    <w:rsid w:val="004E4C10"/>
    <w:rsid w:val="005325F0"/>
    <w:rsid w:val="005616DC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67CB2"/>
    <w:rsid w:val="00784B03"/>
    <w:rsid w:val="007B3217"/>
    <w:rsid w:val="0080649E"/>
    <w:rsid w:val="008C0558"/>
    <w:rsid w:val="008E534A"/>
    <w:rsid w:val="00914210"/>
    <w:rsid w:val="009175FA"/>
    <w:rsid w:val="009D683E"/>
    <w:rsid w:val="009F4850"/>
    <w:rsid w:val="00A51113"/>
    <w:rsid w:val="00A603AD"/>
    <w:rsid w:val="00A6325D"/>
    <w:rsid w:val="00A8057E"/>
    <w:rsid w:val="00AB0401"/>
    <w:rsid w:val="00AF300E"/>
    <w:rsid w:val="00B04FD0"/>
    <w:rsid w:val="00B15397"/>
    <w:rsid w:val="00B174BD"/>
    <w:rsid w:val="00B50925"/>
    <w:rsid w:val="00B57601"/>
    <w:rsid w:val="00B6008F"/>
    <w:rsid w:val="00B65C48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2900"/>
    <w:rsid w:val="00D85786"/>
    <w:rsid w:val="00DC197E"/>
    <w:rsid w:val="00E4379D"/>
    <w:rsid w:val="00E74699"/>
    <w:rsid w:val="00E85761"/>
    <w:rsid w:val="00E95207"/>
    <w:rsid w:val="00E95D89"/>
    <w:rsid w:val="00EB1654"/>
    <w:rsid w:val="00EB66EF"/>
    <w:rsid w:val="00EE51F6"/>
    <w:rsid w:val="00EF1A98"/>
    <w:rsid w:val="00F46166"/>
    <w:rsid w:val="00F74197"/>
    <w:rsid w:val="00F85E23"/>
    <w:rsid w:val="00FB5298"/>
    <w:rsid w:val="00FD2FDD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MP.PHGS.001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BE6E457E49B547860D458F736B5A9B" ma:contentTypeVersion="15" ma:contentTypeDescription="Create a new document." ma:contentTypeScope="" ma:versionID="9d20c46db4bb7b15abc3a50dd180d32a">
  <xsd:schema xmlns:xsd="http://www.w3.org/2001/XMLSchema" xmlns:xs="http://www.w3.org/2001/XMLSchema" xmlns:p="http://schemas.microsoft.com/office/2006/metadata/properties" xmlns:ns3="4a2ab2bc-c458-4179-b1a6-e752814cd35d" xmlns:ns4="efee1362-1ab3-4d8c-8d0b-61f6de154a6d" targetNamespace="http://schemas.microsoft.com/office/2006/metadata/properties" ma:root="true" ma:fieldsID="16091a35a1816bb49c3f71b6caf6c435" ns3:_="" ns4:_="">
    <xsd:import namespace="4a2ab2bc-c458-4179-b1a6-e752814cd35d"/>
    <xsd:import namespace="efee1362-1ab3-4d8c-8d0b-61f6de154a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ab2bc-c458-4179-b1a6-e752814cd3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e1362-1ab3-4d8c-8d0b-61f6de154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2ab2bc-c458-4179-b1a6-e752814cd35d" xsi:nil="true"/>
  </documentManagement>
</p:properties>
</file>

<file path=customXml/itemProps1.xml><?xml version="1.0" encoding="utf-8"?>
<ds:datastoreItem xmlns:ds="http://schemas.openxmlformats.org/officeDocument/2006/customXml" ds:itemID="{BBB6D7D5-DB78-4D6E-BC3E-D87C452B3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ab2bc-c458-4179-b1a6-e752814cd35d"/>
    <ds:schemaRef ds:uri="efee1362-1ab3-4d8c-8d0b-61f6de154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documentManagement/types"/>
    <ds:schemaRef ds:uri="http://schemas.microsoft.com/office/2006/metadata/properties"/>
    <ds:schemaRef ds:uri="efee1362-1ab3-4d8c-8d0b-61f6de154a6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a2ab2bc-c458-4179-b1a6-e752814cd35d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2024-02-06T09:55:00Z</dcterms:created>
  <dcterms:modified xsi:type="dcterms:W3CDTF">2024-02-06T09:55:00Z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0x010100B1BE6E457E49B547860D458F736B5A9B</vt:lpwstr>
  </property>
</Properties>
</file>